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FA" w:rsidRDefault="003A42FA" w:rsidP="003A42F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124" type="#_x0000_t202" style="position:absolute;margin-left:-.6pt;margin-top:-32.3pt;width:522pt;height:63.75pt;z-index:251657728" fillcolor="#ff9" strokecolor="white">
            <v:textbox style="mso-next-textbox:#_x0000_s3124">
              <w:txbxContent>
                <w:p w:rsidR="003A42FA" w:rsidRDefault="003A42FA" w:rsidP="003A42FA">
                  <w:pPr>
                    <w:jc w:val="center"/>
                    <w:rPr>
                      <w:b/>
                      <w:color w:val="002060"/>
                      <w:sz w:val="22"/>
                      <w:szCs w:val="22"/>
                    </w:rPr>
                  </w:pPr>
                </w:p>
                <w:p w:rsidR="00A53D73" w:rsidRPr="00A53D73" w:rsidRDefault="00A53D73" w:rsidP="003A42FA">
                  <w:pPr>
                    <w:jc w:val="center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A53D73">
                    <w:rPr>
                      <w:b/>
                      <w:color w:val="002060"/>
                      <w:sz w:val="26"/>
                      <w:szCs w:val="26"/>
                    </w:rPr>
                    <w:t>Отдел по делам несовершеннолетних и защите их прав, молодежной полит</w:t>
                  </w:r>
                  <w:r w:rsidRPr="00A53D73">
                    <w:rPr>
                      <w:b/>
                      <w:color w:val="002060"/>
                      <w:sz w:val="26"/>
                      <w:szCs w:val="26"/>
                    </w:rPr>
                    <w:t>и</w:t>
                  </w:r>
                  <w:r w:rsidRPr="00A53D73">
                    <w:rPr>
                      <w:b/>
                      <w:color w:val="002060"/>
                      <w:sz w:val="26"/>
                      <w:szCs w:val="26"/>
                    </w:rPr>
                    <w:t xml:space="preserve">ки, </w:t>
                  </w:r>
                </w:p>
                <w:p w:rsidR="003A42FA" w:rsidRPr="00A53D73" w:rsidRDefault="00A53D73" w:rsidP="003A42FA">
                  <w:pPr>
                    <w:jc w:val="center"/>
                    <w:rPr>
                      <w:b/>
                      <w:color w:val="002060"/>
                      <w:sz w:val="26"/>
                      <w:szCs w:val="26"/>
                    </w:rPr>
                  </w:pPr>
                  <w:r w:rsidRPr="00A53D73">
                    <w:rPr>
                      <w:b/>
                      <w:color w:val="002060"/>
                      <w:sz w:val="26"/>
                      <w:szCs w:val="26"/>
                    </w:rPr>
                    <w:t xml:space="preserve">спорта и социальной работы администрации </w:t>
                  </w:r>
                  <w:r>
                    <w:rPr>
                      <w:b/>
                      <w:color w:val="002060"/>
                      <w:sz w:val="26"/>
                      <w:szCs w:val="26"/>
                    </w:rPr>
                    <w:t>МО</w:t>
                  </w:r>
                  <w:r w:rsidRPr="00A53D73">
                    <w:rPr>
                      <w:b/>
                      <w:color w:val="002060"/>
                      <w:sz w:val="26"/>
                      <w:szCs w:val="26"/>
                    </w:rPr>
                    <w:t xml:space="preserve"> ЗАТО Комаровский</w:t>
                  </w:r>
                </w:p>
              </w:txbxContent>
            </v:textbox>
          </v:shape>
        </w:pict>
      </w:r>
      <w:r>
        <w:t xml:space="preserve"> </w:t>
      </w:r>
    </w:p>
    <w:p w:rsidR="003A42FA" w:rsidRDefault="003A42FA" w:rsidP="003A42FA"/>
    <w:p w:rsidR="003A42FA" w:rsidRDefault="003A42FA" w:rsidP="003A42FA"/>
    <w:p w:rsidR="003A42FA" w:rsidRDefault="003A42FA" w:rsidP="003A42FA">
      <w:r>
        <w:rPr>
          <w:noProof/>
        </w:rPr>
        <w:pict>
          <v:group id="_x0000_s3126" style="position:absolute;margin-left:167.9pt;margin-top:3.9pt;width:148pt;height:112.15pt;z-index:251659776" coordorigin="6736,3215" coordsize="3535,3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127" type="#_x0000_t75" style="position:absolute;left:7003;top:3215;width:2938;height:2888">
              <v:imagedata r:id="rId7" o:title="Без имени-3копирование2" croptop="9126f" cropbottom="9360f" cropleft="9048f" cropright="8470f" chromakey="white"/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3128" type="#_x0000_t144" style="position:absolute;left:6893;top:3215;width:3170;height:3001" adj="8843967" fillcolor="black">
              <v:shadow color="#868686"/>
              <v:textpath style="font-family:&quot;Times New Roman&quot;" fitshape="t" trim="t" string="О С Т А В Л Я Я    О К Н О    О Т К Р Ы Т Ы М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3129" type="#_x0000_t136" style="position:absolute;left:6736;top:6103;width:3535;height:451" fillcolor="black">
              <v:shadow color="#868686"/>
              <v:textpath style="font-family:&quot;Times New Roman&quot;;v-text-spacing:1.5;v-text-kern:t" trim="t" fitpath="t" string="ВЫ ПРИГЛАШАЕТЕ В ДОМ БЕДУ!"/>
              <o:lock v:ext="edit" aspectratio="t"/>
            </v:shape>
          </v:group>
        </w:pict>
      </w:r>
      <w:r>
        <w:rPr>
          <w:noProof/>
        </w:rPr>
        <w:pict>
          <v:rect id="_x0000_s3131" style="position:absolute;margin-left:517.85pt;margin-top:11.35pt;width:3.55pt;height:563pt;flip:x;z-index:251661824" fillcolor="#ffc000" stroked="f"/>
        </w:pict>
      </w:r>
      <w:r w:rsidR="00DC38AD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5497830</wp:posOffset>
            </wp:positionH>
            <wp:positionV relativeFrom="paragraph">
              <wp:posOffset>142240</wp:posOffset>
            </wp:positionV>
            <wp:extent cx="1078865" cy="7225665"/>
            <wp:effectExtent l="19050" t="0" r="6985" b="0"/>
            <wp:wrapNone/>
            <wp:docPr id="51" name="Рисунок 17" descr="43595A33-198E-A33B-DFE1-962D240C9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43595A33-198E-A33B-DFE1-962D240C9E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7728" t="1904" r="1888" b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72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2FA" w:rsidRDefault="00DC38AD" w:rsidP="003A42FA"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100965</wp:posOffset>
            </wp:positionV>
            <wp:extent cx="5861050" cy="4292600"/>
            <wp:effectExtent l="19050" t="0" r="6350" b="0"/>
            <wp:wrapNone/>
            <wp:docPr id="47" name="Рисунок 4" descr="050713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50713_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1" r="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A53D73" w:rsidP="003A42FA">
      <w:r>
        <w:rPr>
          <w:noProof/>
        </w:rPr>
        <w:pict>
          <v:shape id="_x0000_s3125" type="#_x0000_t136" style="position:absolute;margin-left:-.6pt;margin-top:-.45pt;width:428.3pt;height:65.05pt;z-index:251658752" fillcolor="red">
            <v:fill color2="fill darken(118)" rotate="t" method="linear sigma" focus="100%" type="gradient"/>
            <v:shadow on="t" color="#868686" opacity=".5" offset="6pt,6pt"/>
            <v:textpath style="font-family:&quot;Arial Black&quot;;v-text-kern:t" trim="t" fitpath="t" string="НЕ ДОПУСТИ!"/>
          </v:shape>
        </w:pict>
      </w:r>
    </w:p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Default="003A42FA" w:rsidP="003A42FA"/>
    <w:p w:rsidR="003A42FA" w:rsidRPr="007C35B1" w:rsidRDefault="003A42FA" w:rsidP="003A42FA">
      <w:r>
        <w:rPr>
          <w:noProof/>
        </w:rPr>
        <w:pict>
          <v:shape id="_x0000_s3120" type="#_x0000_t202" style="position:absolute;margin-left:-.6pt;margin-top:5.75pt;width:428.3pt;height:277pt;z-index:251653632" fillcolor="#ff9" stroked="f" strokecolor="white">
            <v:textbox style="mso-next-textbox:#_x0000_s3120">
              <w:txbxContent>
                <w:p w:rsidR="003A42FA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  <w:p w:rsidR="003A42FA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  <w:p w:rsidR="003A42FA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  <w:r>
                    <w:rPr>
                      <w:b/>
                      <w:sz w:val="32"/>
                      <w:szCs w:val="32"/>
                      <w:lang w:eastAsia="en-US"/>
                    </w:rPr>
                    <w:t>Мир за окном манит детей.</w:t>
                  </w:r>
                  <w:r w:rsidRPr="00DA5F08">
                    <w:rPr>
                      <w:b/>
                      <w:sz w:val="32"/>
                      <w:szCs w:val="32"/>
                      <w:lang w:eastAsia="en-US"/>
                    </w:rPr>
                    <w:t xml:space="preserve"> Многие думают, что москитная сетка делает окно безопасным для малыша. ЭТО НЕ ТАК!</w:t>
                  </w:r>
                </w:p>
                <w:p w:rsidR="003A42FA" w:rsidRPr="0019008C" w:rsidRDefault="003A42FA" w:rsidP="003A42FA">
                  <w:pPr>
                    <w:ind w:firstLine="567"/>
                    <w:jc w:val="both"/>
                    <w:rPr>
                      <w:b/>
                      <w:lang w:eastAsia="en-US"/>
                    </w:rPr>
                  </w:pPr>
                </w:p>
                <w:p w:rsidR="003A42FA" w:rsidRDefault="003A42FA" w:rsidP="003A42FA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eastAsia="en-US"/>
                    </w:rPr>
                  </w:pPr>
                  <w:r w:rsidRPr="00DA5F08">
                    <w:rPr>
                      <w:b/>
                      <w:color w:val="FF0000"/>
                      <w:sz w:val="32"/>
                      <w:szCs w:val="32"/>
                      <w:lang w:eastAsia="en-US"/>
                    </w:rPr>
                    <w:t xml:space="preserve">НЕ ОСТАВЛЯЙТЕ ДЕТЕЙ  БЕЗ ПРИСМОТРА ВОЗЛЕ ОТКРЫТЫХ ОКОН! </w:t>
                  </w:r>
                </w:p>
                <w:p w:rsidR="003A42FA" w:rsidRPr="0019008C" w:rsidRDefault="003A42FA" w:rsidP="003A42FA">
                  <w:pPr>
                    <w:jc w:val="center"/>
                    <w:rPr>
                      <w:b/>
                      <w:color w:val="FF0000"/>
                      <w:lang w:eastAsia="en-US"/>
                    </w:rPr>
                  </w:pPr>
                </w:p>
                <w:p w:rsidR="003A42FA" w:rsidRDefault="003A42FA" w:rsidP="003A42FA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  <w:lang w:eastAsia="en-US"/>
                    </w:rPr>
                  </w:pPr>
                  <w:r w:rsidRPr="00DA5F08">
                    <w:rPr>
                      <w:b/>
                      <w:sz w:val="32"/>
                      <w:szCs w:val="32"/>
                      <w:lang w:eastAsia="en-US"/>
                    </w:rPr>
                    <w:t>ПОМНИТЕ:</w:t>
                  </w:r>
                  <w:r w:rsidRPr="00DA5F08">
                    <w:rPr>
                      <w:b/>
                      <w:color w:val="FF0000"/>
                      <w:sz w:val="32"/>
                      <w:szCs w:val="32"/>
                      <w:lang w:eastAsia="en-US"/>
                    </w:rPr>
                    <w:t xml:space="preserve"> МОСКИТНАЯ СЕТКА НЕ ВЫДЕРЖИТ ВЕСА ДАЖЕ САМОГО МАЛЕНЬКОГО РЕБЕНКА!</w:t>
                  </w:r>
                </w:p>
                <w:p w:rsidR="003A42FA" w:rsidRPr="0019008C" w:rsidRDefault="003A42FA" w:rsidP="003A42FA">
                  <w:pPr>
                    <w:jc w:val="center"/>
                    <w:rPr>
                      <w:b/>
                      <w:color w:val="FF0000"/>
                      <w:lang w:eastAsia="en-US"/>
                    </w:rPr>
                  </w:pPr>
                </w:p>
                <w:p w:rsidR="003A42FA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  <w:r w:rsidRPr="00DA5F08">
                    <w:rPr>
                      <w:b/>
                      <w:sz w:val="32"/>
                      <w:szCs w:val="32"/>
                      <w:lang w:eastAsia="en-US"/>
                    </w:rPr>
                    <w:t>Используйте специальные средства: ограничители, блокираторы, детские замки, цепочки, решетки.</w:t>
                  </w:r>
                </w:p>
                <w:p w:rsidR="003A42FA" w:rsidRPr="00DA5F08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  <w:r w:rsidRPr="00DA5F08">
                    <w:rPr>
                      <w:b/>
                      <w:sz w:val="32"/>
                      <w:szCs w:val="32"/>
                      <w:lang w:eastAsia="en-US"/>
                    </w:rPr>
                    <w:t xml:space="preserve"> </w:t>
                  </w:r>
                </w:p>
                <w:p w:rsidR="003A42FA" w:rsidRPr="00DA5F08" w:rsidRDefault="003A42FA" w:rsidP="003A42FA">
                  <w:pPr>
                    <w:ind w:firstLine="567"/>
                    <w:jc w:val="center"/>
                    <w:rPr>
                      <w:b/>
                      <w:sz w:val="32"/>
                      <w:szCs w:val="32"/>
                      <w:lang w:eastAsia="en-US"/>
                    </w:rPr>
                  </w:pPr>
                  <w:r w:rsidRPr="00DA5F08">
                    <w:rPr>
                      <w:b/>
                      <w:sz w:val="32"/>
                      <w:szCs w:val="32"/>
                      <w:lang w:eastAsia="en-US"/>
                    </w:rPr>
                    <w:t>ЖИЗНЬ НАШИХ ДЕТЕЙ БЕСЦЕННА.</w:t>
                  </w:r>
                </w:p>
                <w:p w:rsidR="003A42FA" w:rsidRPr="00DA5F08" w:rsidRDefault="003A42FA" w:rsidP="003A42FA">
                  <w:pPr>
                    <w:ind w:firstLine="567"/>
                    <w:jc w:val="both"/>
                    <w:rPr>
                      <w:b/>
                      <w:sz w:val="32"/>
                      <w:szCs w:val="32"/>
                      <w:lang w:eastAsia="en-US"/>
                    </w:rPr>
                  </w:pPr>
                </w:p>
              </w:txbxContent>
            </v:textbox>
          </v:shape>
        </w:pict>
      </w:r>
    </w:p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Pr="007C35B1" w:rsidRDefault="003A42FA" w:rsidP="003A42FA"/>
    <w:p w:rsidR="003A42FA" w:rsidRDefault="003A42FA" w:rsidP="003A42FA"/>
    <w:p w:rsidR="003A42FA" w:rsidRDefault="003A42FA" w:rsidP="003A42FA"/>
    <w:p w:rsidR="003A42FA" w:rsidRPr="007C35B1" w:rsidRDefault="003A42FA" w:rsidP="003A42FA"/>
    <w:p w:rsidR="004701B3" w:rsidRDefault="004701B3" w:rsidP="00115D05">
      <w:pPr>
        <w:pStyle w:val="ad"/>
        <w:jc w:val="right"/>
        <w:rPr>
          <w:rFonts w:ascii="Times New Roman" w:hAnsi="Times New Roman"/>
          <w:color w:val="808080"/>
        </w:rPr>
      </w:pPr>
    </w:p>
    <w:p w:rsidR="004701B3" w:rsidRPr="004701B3" w:rsidRDefault="004701B3" w:rsidP="004701B3"/>
    <w:p w:rsidR="004701B3" w:rsidRPr="004701B3" w:rsidRDefault="004701B3" w:rsidP="004701B3"/>
    <w:p w:rsidR="004701B3" w:rsidRPr="004701B3" w:rsidRDefault="004701B3" w:rsidP="004701B3"/>
    <w:p w:rsidR="004701B3" w:rsidRPr="004701B3" w:rsidRDefault="004701B3" w:rsidP="004701B3"/>
    <w:p w:rsidR="004701B3" w:rsidRPr="004701B3" w:rsidRDefault="00A53D73" w:rsidP="004701B3">
      <w:r>
        <w:rPr>
          <w:noProof/>
        </w:rPr>
        <w:pict>
          <v:rect id="_x0000_s3130" style="position:absolute;margin-left:-.6pt;margin-top:9.1pt;width:522pt;height:3.85pt;z-index:251660800" fillcolor="#ffc000" stroked="f"/>
        </w:pict>
      </w:r>
    </w:p>
    <w:p w:rsidR="004701B3" w:rsidRPr="004701B3" w:rsidRDefault="00DC38AD" w:rsidP="004701B3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2132330</wp:posOffset>
            </wp:positionH>
            <wp:positionV relativeFrom="paragraph">
              <wp:posOffset>29845</wp:posOffset>
            </wp:positionV>
            <wp:extent cx="1776730" cy="1584960"/>
            <wp:effectExtent l="0" t="0" r="0" b="0"/>
            <wp:wrapNone/>
            <wp:docPr id="49" name="Рисунок 49" descr="http://new.rostovmama.ru/upload/000/u2/057/0eb4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new.rostovmama.ru/upload/000/u2/057/0eb47579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6548" b="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4580890</wp:posOffset>
            </wp:positionH>
            <wp:positionV relativeFrom="paragraph">
              <wp:posOffset>19685</wp:posOffset>
            </wp:positionV>
            <wp:extent cx="2049145" cy="1530350"/>
            <wp:effectExtent l="19050" t="0" r="8255" b="0"/>
            <wp:wrapNone/>
            <wp:docPr id="50" name="Рисунок 8" descr="ak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akci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070" r="1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23495</wp:posOffset>
            </wp:positionV>
            <wp:extent cx="1613535" cy="1522730"/>
            <wp:effectExtent l="19050" t="0" r="5715" b="0"/>
            <wp:wrapNone/>
            <wp:docPr id="60" name="Рисунок 6" descr="Detskaja-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etskaja-bezopasnos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1B3" w:rsidRPr="004701B3" w:rsidRDefault="004701B3" w:rsidP="004701B3"/>
    <w:p w:rsidR="004701B3" w:rsidRPr="004701B3" w:rsidRDefault="004701B3" w:rsidP="004701B3"/>
    <w:p w:rsidR="004701B3" w:rsidRPr="004701B3" w:rsidRDefault="004701B3" w:rsidP="004701B3"/>
    <w:p w:rsidR="004701B3" w:rsidRPr="004701B3" w:rsidRDefault="004701B3" w:rsidP="004701B3"/>
    <w:p w:rsidR="004701B3" w:rsidRPr="004701B3" w:rsidRDefault="004701B3" w:rsidP="004701B3"/>
    <w:p w:rsidR="003A42FA" w:rsidRDefault="003A42FA" w:rsidP="00115D05">
      <w:pPr>
        <w:pStyle w:val="ad"/>
        <w:jc w:val="right"/>
        <w:rPr>
          <w:rFonts w:ascii="Times New Roman" w:hAnsi="Times New Roman"/>
          <w:color w:val="808080"/>
        </w:rPr>
      </w:pPr>
    </w:p>
    <w:sectPr w:rsidR="003A42FA" w:rsidSect="004701B3">
      <w:headerReference w:type="even" r:id="rId14"/>
      <w:pgSz w:w="11906" w:h="16838"/>
      <w:pgMar w:top="1134" w:right="567" w:bottom="1134" w:left="993" w:header="510" w:footer="794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142" w:rsidRDefault="000E6142">
      <w:r>
        <w:separator/>
      </w:r>
    </w:p>
  </w:endnote>
  <w:endnote w:type="continuationSeparator" w:id="0">
    <w:p w:rsidR="000E6142" w:rsidRDefault="000E61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142" w:rsidRDefault="000E6142">
      <w:r>
        <w:separator/>
      </w:r>
    </w:p>
  </w:footnote>
  <w:footnote w:type="continuationSeparator" w:id="0">
    <w:p w:rsidR="000E6142" w:rsidRDefault="000E61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4D9" w:rsidRDefault="00F504D9" w:rsidP="000B5EA3">
    <w:pPr>
      <w:pStyle w:val="a5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F504D9" w:rsidRDefault="00F504D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D1C8D"/>
    <w:multiLevelType w:val="singleLevel"/>
    <w:tmpl w:val="0090E57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attachedTemplate r:id="rId1"/>
  <w:stylePaneFormatFilter w:val="3F01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5A4588"/>
    <w:rsid w:val="00002E88"/>
    <w:rsid w:val="00010C95"/>
    <w:rsid w:val="00020D04"/>
    <w:rsid w:val="00021ED1"/>
    <w:rsid w:val="00025919"/>
    <w:rsid w:val="00030F2C"/>
    <w:rsid w:val="00044243"/>
    <w:rsid w:val="000514EA"/>
    <w:rsid w:val="00053F8F"/>
    <w:rsid w:val="00093690"/>
    <w:rsid w:val="000A2D5B"/>
    <w:rsid w:val="000B5EA3"/>
    <w:rsid w:val="000E0511"/>
    <w:rsid w:val="000E6142"/>
    <w:rsid w:val="00105ED2"/>
    <w:rsid w:val="001121B4"/>
    <w:rsid w:val="00115D05"/>
    <w:rsid w:val="001169EE"/>
    <w:rsid w:val="00120BA7"/>
    <w:rsid w:val="00121881"/>
    <w:rsid w:val="00142FE3"/>
    <w:rsid w:val="00144ECC"/>
    <w:rsid w:val="00174F51"/>
    <w:rsid w:val="001857C4"/>
    <w:rsid w:val="001A14EE"/>
    <w:rsid w:val="001A184C"/>
    <w:rsid w:val="001B5759"/>
    <w:rsid w:val="001B67A2"/>
    <w:rsid w:val="001D438B"/>
    <w:rsid w:val="001D7686"/>
    <w:rsid w:val="001E49DE"/>
    <w:rsid w:val="001F3F36"/>
    <w:rsid w:val="001F57F9"/>
    <w:rsid w:val="00200D98"/>
    <w:rsid w:val="00204799"/>
    <w:rsid w:val="00210A51"/>
    <w:rsid w:val="00214751"/>
    <w:rsid w:val="00220443"/>
    <w:rsid w:val="00220A8D"/>
    <w:rsid w:val="00224C4E"/>
    <w:rsid w:val="002356D9"/>
    <w:rsid w:val="00270020"/>
    <w:rsid w:val="002805EB"/>
    <w:rsid w:val="00285E23"/>
    <w:rsid w:val="002878E5"/>
    <w:rsid w:val="00293BE4"/>
    <w:rsid w:val="00294C31"/>
    <w:rsid w:val="002A13C1"/>
    <w:rsid w:val="002A7F7C"/>
    <w:rsid w:val="002B0283"/>
    <w:rsid w:val="002B2C7B"/>
    <w:rsid w:val="002C19AC"/>
    <w:rsid w:val="002C56C2"/>
    <w:rsid w:val="002D532F"/>
    <w:rsid w:val="002D7B08"/>
    <w:rsid w:val="002E5434"/>
    <w:rsid w:val="002E7D06"/>
    <w:rsid w:val="002F16AF"/>
    <w:rsid w:val="00312F9F"/>
    <w:rsid w:val="00331663"/>
    <w:rsid w:val="003375FE"/>
    <w:rsid w:val="003412E9"/>
    <w:rsid w:val="00341820"/>
    <w:rsid w:val="003436AD"/>
    <w:rsid w:val="00350990"/>
    <w:rsid w:val="00350B79"/>
    <w:rsid w:val="00355B5B"/>
    <w:rsid w:val="003561C7"/>
    <w:rsid w:val="00365AC3"/>
    <w:rsid w:val="00365E7B"/>
    <w:rsid w:val="003814BB"/>
    <w:rsid w:val="003A42FA"/>
    <w:rsid w:val="003A695A"/>
    <w:rsid w:val="003B6BE9"/>
    <w:rsid w:val="003C68C0"/>
    <w:rsid w:val="003C7BFF"/>
    <w:rsid w:val="003D42F4"/>
    <w:rsid w:val="003D5A94"/>
    <w:rsid w:val="003D63AC"/>
    <w:rsid w:val="003E0FDC"/>
    <w:rsid w:val="003E2E06"/>
    <w:rsid w:val="003E3643"/>
    <w:rsid w:val="003E69CD"/>
    <w:rsid w:val="003F0442"/>
    <w:rsid w:val="003F38A8"/>
    <w:rsid w:val="00400658"/>
    <w:rsid w:val="0041218E"/>
    <w:rsid w:val="00423B58"/>
    <w:rsid w:val="00427452"/>
    <w:rsid w:val="00436367"/>
    <w:rsid w:val="00440404"/>
    <w:rsid w:val="004425E6"/>
    <w:rsid w:val="004459D8"/>
    <w:rsid w:val="00456F49"/>
    <w:rsid w:val="004640A0"/>
    <w:rsid w:val="004701B3"/>
    <w:rsid w:val="004718BE"/>
    <w:rsid w:val="0047211F"/>
    <w:rsid w:val="0047229B"/>
    <w:rsid w:val="00480CAF"/>
    <w:rsid w:val="004871A6"/>
    <w:rsid w:val="00491BC3"/>
    <w:rsid w:val="00497823"/>
    <w:rsid w:val="004A7332"/>
    <w:rsid w:val="004B0AF6"/>
    <w:rsid w:val="004B42EE"/>
    <w:rsid w:val="004C193F"/>
    <w:rsid w:val="004D0AA4"/>
    <w:rsid w:val="004F2357"/>
    <w:rsid w:val="004F2F0D"/>
    <w:rsid w:val="004F597A"/>
    <w:rsid w:val="00500EAF"/>
    <w:rsid w:val="00505AFB"/>
    <w:rsid w:val="00506A61"/>
    <w:rsid w:val="00511DA4"/>
    <w:rsid w:val="0051509A"/>
    <w:rsid w:val="00517B96"/>
    <w:rsid w:val="005626AA"/>
    <w:rsid w:val="005642B6"/>
    <w:rsid w:val="00566BE4"/>
    <w:rsid w:val="00583A52"/>
    <w:rsid w:val="00586EDC"/>
    <w:rsid w:val="0059313E"/>
    <w:rsid w:val="005A4588"/>
    <w:rsid w:val="005B108C"/>
    <w:rsid w:val="005B136A"/>
    <w:rsid w:val="005C0324"/>
    <w:rsid w:val="005C6EF5"/>
    <w:rsid w:val="005D2FDA"/>
    <w:rsid w:val="005E4BF9"/>
    <w:rsid w:val="00602046"/>
    <w:rsid w:val="0061560D"/>
    <w:rsid w:val="00627A6F"/>
    <w:rsid w:val="00632D79"/>
    <w:rsid w:val="0065503C"/>
    <w:rsid w:val="0066023A"/>
    <w:rsid w:val="006616C5"/>
    <w:rsid w:val="0066355E"/>
    <w:rsid w:val="0067215A"/>
    <w:rsid w:val="00684595"/>
    <w:rsid w:val="00687DFE"/>
    <w:rsid w:val="006A2E9E"/>
    <w:rsid w:val="006C4C9A"/>
    <w:rsid w:val="006E3036"/>
    <w:rsid w:val="007051C8"/>
    <w:rsid w:val="00715348"/>
    <w:rsid w:val="00727BEB"/>
    <w:rsid w:val="00741BC1"/>
    <w:rsid w:val="007448BD"/>
    <w:rsid w:val="00752418"/>
    <w:rsid w:val="007602D7"/>
    <w:rsid w:val="00765493"/>
    <w:rsid w:val="0077336E"/>
    <w:rsid w:val="0077470E"/>
    <w:rsid w:val="0077573C"/>
    <w:rsid w:val="00786C06"/>
    <w:rsid w:val="0079171E"/>
    <w:rsid w:val="00793F08"/>
    <w:rsid w:val="007B16AE"/>
    <w:rsid w:val="007B1DE9"/>
    <w:rsid w:val="007B5DB5"/>
    <w:rsid w:val="007E5A66"/>
    <w:rsid w:val="007E6F83"/>
    <w:rsid w:val="007F7234"/>
    <w:rsid w:val="007F7348"/>
    <w:rsid w:val="00801CCB"/>
    <w:rsid w:val="00825DAC"/>
    <w:rsid w:val="00835D51"/>
    <w:rsid w:val="00836EB6"/>
    <w:rsid w:val="00844C19"/>
    <w:rsid w:val="008510F6"/>
    <w:rsid w:val="00851969"/>
    <w:rsid w:val="008642D4"/>
    <w:rsid w:val="00865088"/>
    <w:rsid w:val="00881B00"/>
    <w:rsid w:val="00885BBA"/>
    <w:rsid w:val="0089533B"/>
    <w:rsid w:val="008B1030"/>
    <w:rsid w:val="008B2715"/>
    <w:rsid w:val="008B72F4"/>
    <w:rsid w:val="008C2025"/>
    <w:rsid w:val="008D1A3E"/>
    <w:rsid w:val="008D78CC"/>
    <w:rsid w:val="008E293E"/>
    <w:rsid w:val="008E66CC"/>
    <w:rsid w:val="008F1E9D"/>
    <w:rsid w:val="009018F9"/>
    <w:rsid w:val="0091451C"/>
    <w:rsid w:val="0091466D"/>
    <w:rsid w:val="0092210A"/>
    <w:rsid w:val="009227F9"/>
    <w:rsid w:val="00924341"/>
    <w:rsid w:val="0092602D"/>
    <w:rsid w:val="009349C0"/>
    <w:rsid w:val="00952A91"/>
    <w:rsid w:val="0095567D"/>
    <w:rsid w:val="00956D66"/>
    <w:rsid w:val="00964E7C"/>
    <w:rsid w:val="00973D69"/>
    <w:rsid w:val="00975FE0"/>
    <w:rsid w:val="009769BB"/>
    <w:rsid w:val="009841EC"/>
    <w:rsid w:val="00984C4F"/>
    <w:rsid w:val="00993A86"/>
    <w:rsid w:val="009A09D4"/>
    <w:rsid w:val="009A58EF"/>
    <w:rsid w:val="009B0AEB"/>
    <w:rsid w:val="009B0E0F"/>
    <w:rsid w:val="009B7A63"/>
    <w:rsid w:val="009E1AA6"/>
    <w:rsid w:val="00A03D00"/>
    <w:rsid w:val="00A06F7F"/>
    <w:rsid w:val="00A27E8C"/>
    <w:rsid w:val="00A27FD8"/>
    <w:rsid w:val="00A31B28"/>
    <w:rsid w:val="00A33674"/>
    <w:rsid w:val="00A53D73"/>
    <w:rsid w:val="00A709FD"/>
    <w:rsid w:val="00A912AA"/>
    <w:rsid w:val="00A93010"/>
    <w:rsid w:val="00AA47AA"/>
    <w:rsid w:val="00AC1957"/>
    <w:rsid w:val="00AD16F3"/>
    <w:rsid w:val="00AD36AB"/>
    <w:rsid w:val="00AD5042"/>
    <w:rsid w:val="00AE2F91"/>
    <w:rsid w:val="00AE5890"/>
    <w:rsid w:val="00AE78E0"/>
    <w:rsid w:val="00AF6765"/>
    <w:rsid w:val="00B0496E"/>
    <w:rsid w:val="00B04EF7"/>
    <w:rsid w:val="00B101D3"/>
    <w:rsid w:val="00B11679"/>
    <w:rsid w:val="00B1210F"/>
    <w:rsid w:val="00B146CC"/>
    <w:rsid w:val="00B33D2A"/>
    <w:rsid w:val="00B33F29"/>
    <w:rsid w:val="00B47D4D"/>
    <w:rsid w:val="00B52DED"/>
    <w:rsid w:val="00B56A67"/>
    <w:rsid w:val="00B62A8B"/>
    <w:rsid w:val="00B80A5F"/>
    <w:rsid w:val="00B850AD"/>
    <w:rsid w:val="00BB26EF"/>
    <w:rsid w:val="00BC057E"/>
    <w:rsid w:val="00BC408E"/>
    <w:rsid w:val="00BC4C8B"/>
    <w:rsid w:val="00BD296D"/>
    <w:rsid w:val="00BE2E64"/>
    <w:rsid w:val="00BE5542"/>
    <w:rsid w:val="00BE6821"/>
    <w:rsid w:val="00BE7FB6"/>
    <w:rsid w:val="00C02806"/>
    <w:rsid w:val="00C15B64"/>
    <w:rsid w:val="00C17439"/>
    <w:rsid w:val="00C201DF"/>
    <w:rsid w:val="00C2147D"/>
    <w:rsid w:val="00C26645"/>
    <w:rsid w:val="00C31379"/>
    <w:rsid w:val="00C633EA"/>
    <w:rsid w:val="00C660D2"/>
    <w:rsid w:val="00C75E42"/>
    <w:rsid w:val="00C8233D"/>
    <w:rsid w:val="00C827EA"/>
    <w:rsid w:val="00CA2AFE"/>
    <w:rsid w:val="00CB10A7"/>
    <w:rsid w:val="00CB4076"/>
    <w:rsid w:val="00CB5FBA"/>
    <w:rsid w:val="00CC0CD8"/>
    <w:rsid w:val="00CC7C55"/>
    <w:rsid w:val="00CC7CF9"/>
    <w:rsid w:val="00CD2122"/>
    <w:rsid w:val="00CD2D42"/>
    <w:rsid w:val="00CE32A4"/>
    <w:rsid w:val="00CE613F"/>
    <w:rsid w:val="00CE61DF"/>
    <w:rsid w:val="00CF1522"/>
    <w:rsid w:val="00CF6C57"/>
    <w:rsid w:val="00D1505F"/>
    <w:rsid w:val="00D22960"/>
    <w:rsid w:val="00D256AB"/>
    <w:rsid w:val="00D361E9"/>
    <w:rsid w:val="00D55FE9"/>
    <w:rsid w:val="00D57F8F"/>
    <w:rsid w:val="00D61063"/>
    <w:rsid w:val="00D65BD9"/>
    <w:rsid w:val="00DA0DE3"/>
    <w:rsid w:val="00DA1C21"/>
    <w:rsid w:val="00DA1DA0"/>
    <w:rsid w:val="00DC0586"/>
    <w:rsid w:val="00DC38AD"/>
    <w:rsid w:val="00DC4899"/>
    <w:rsid w:val="00DC7E4F"/>
    <w:rsid w:val="00DD37F5"/>
    <w:rsid w:val="00DE26D6"/>
    <w:rsid w:val="00DE7131"/>
    <w:rsid w:val="00DE7270"/>
    <w:rsid w:val="00DE78E3"/>
    <w:rsid w:val="00E03343"/>
    <w:rsid w:val="00E11ECF"/>
    <w:rsid w:val="00E151BF"/>
    <w:rsid w:val="00E15CE0"/>
    <w:rsid w:val="00E23C7C"/>
    <w:rsid w:val="00E3070A"/>
    <w:rsid w:val="00E338AD"/>
    <w:rsid w:val="00E35DA2"/>
    <w:rsid w:val="00E443AA"/>
    <w:rsid w:val="00E451FD"/>
    <w:rsid w:val="00E50638"/>
    <w:rsid w:val="00E63E13"/>
    <w:rsid w:val="00E668E0"/>
    <w:rsid w:val="00E75618"/>
    <w:rsid w:val="00E75DDD"/>
    <w:rsid w:val="00E810C6"/>
    <w:rsid w:val="00EA74E4"/>
    <w:rsid w:val="00EA77EB"/>
    <w:rsid w:val="00EB26F3"/>
    <w:rsid w:val="00EC20FC"/>
    <w:rsid w:val="00ED0B7A"/>
    <w:rsid w:val="00EE0EAE"/>
    <w:rsid w:val="00EE1C0F"/>
    <w:rsid w:val="00EE2BFD"/>
    <w:rsid w:val="00EE5162"/>
    <w:rsid w:val="00EE55A8"/>
    <w:rsid w:val="00EF43B4"/>
    <w:rsid w:val="00F02E96"/>
    <w:rsid w:val="00F05648"/>
    <w:rsid w:val="00F504D9"/>
    <w:rsid w:val="00F55F4A"/>
    <w:rsid w:val="00F57EB8"/>
    <w:rsid w:val="00F72D8A"/>
    <w:rsid w:val="00F77B5F"/>
    <w:rsid w:val="00F8340B"/>
    <w:rsid w:val="00F97D8C"/>
    <w:rsid w:val="00FA1D37"/>
    <w:rsid w:val="00FA42B5"/>
    <w:rsid w:val="00FB1D01"/>
    <w:rsid w:val="00FD1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ind w:left="5245"/>
      <w:outlineLvl w:val="2"/>
    </w:pPr>
    <w:rPr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0">
    <w:name w:val="заголовок 1"/>
    <w:basedOn w:val="a"/>
    <w:next w:val="a"/>
    <w:pPr>
      <w:keepNext/>
      <w:jc w:val="center"/>
      <w:outlineLvl w:val="0"/>
    </w:pPr>
    <w:rPr>
      <w:b/>
      <w:sz w:val="24"/>
    </w:rPr>
  </w:style>
  <w:style w:type="paragraph" w:customStyle="1" w:styleId="20">
    <w:name w:val="заголовок 2"/>
    <w:basedOn w:val="a"/>
    <w:next w:val="a"/>
    <w:pPr>
      <w:keepNext/>
      <w:outlineLvl w:val="1"/>
    </w:pPr>
    <w:rPr>
      <w:sz w:val="28"/>
    </w:rPr>
  </w:style>
  <w:style w:type="character" w:customStyle="1" w:styleId="a3">
    <w:name w:val="Основной шрифт"/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pPr>
      <w:ind w:firstLine="720"/>
      <w:jc w:val="both"/>
    </w:pPr>
    <w:rPr>
      <w:sz w:val="28"/>
    </w:rPr>
  </w:style>
  <w:style w:type="paragraph" w:styleId="a8">
    <w:name w:val="Body Text"/>
    <w:basedOn w:val="a"/>
    <w:pPr>
      <w:jc w:val="both"/>
    </w:pPr>
    <w:rPr>
      <w:sz w:val="24"/>
      <w:szCs w:val="24"/>
    </w:rPr>
  </w:style>
  <w:style w:type="paragraph" w:styleId="21">
    <w:name w:val="Body Text Indent 2"/>
    <w:basedOn w:val="a"/>
    <w:rsid w:val="009B7A63"/>
    <w:pPr>
      <w:spacing w:after="120" w:line="480" w:lineRule="auto"/>
      <w:ind w:left="283"/>
    </w:pPr>
  </w:style>
  <w:style w:type="paragraph" w:styleId="a9">
    <w:name w:val="Balloon Text"/>
    <w:basedOn w:val="a"/>
    <w:semiHidden/>
    <w:rsid w:val="003E0FDC"/>
    <w:rPr>
      <w:rFonts w:ascii="Tahoma" w:hAnsi="Tahoma" w:cs="Tahoma"/>
      <w:sz w:val="16"/>
      <w:szCs w:val="16"/>
    </w:rPr>
  </w:style>
  <w:style w:type="character" w:styleId="aa">
    <w:name w:val="page number"/>
    <w:basedOn w:val="a0"/>
    <w:rsid w:val="00F504D9"/>
  </w:style>
  <w:style w:type="paragraph" w:styleId="ab">
    <w:name w:val="Title"/>
    <w:basedOn w:val="a"/>
    <w:qFormat/>
    <w:rsid w:val="00851969"/>
    <w:pPr>
      <w:autoSpaceDE w:val="0"/>
      <w:autoSpaceDN w:val="0"/>
      <w:jc w:val="center"/>
    </w:pPr>
    <w:rPr>
      <w:sz w:val="28"/>
      <w:szCs w:val="28"/>
    </w:rPr>
  </w:style>
  <w:style w:type="paragraph" w:styleId="30">
    <w:name w:val="Body Text Indent 3"/>
    <w:basedOn w:val="a"/>
    <w:rsid w:val="008D78CC"/>
    <w:pPr>
      <w:spacing w:after="120"/>
      <w:ind w:left="283"/>
    </w:pPr>
    <w:rPr>
      <w:sz w:val="16"/>
      <w:szCs w:val="16"/>
    </w:rPr>
  </w:style>
  <w:style w:type="table" w:styleId="ac">
    <w:name w:val="Table Grid"/>
    <w:basedOn w:val="a1"/>
    <w:rsid w:val="00AA4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Plain Text"/>
    <w:basedOn w:val="a"/>
    <w:rsid w:val="00511DA4"/>
    <w:rPr>
      <w:rFonts w:ascii="Courier New" w:hAnsi="Courier New"/>
    </w:rPr>
  </w:style>
  <w:style w:type="paragraph" w:customStyle="1" w:styleId="ae">
    <w:name w:val="Знак"/>
    <w:basedOn w:val="a"/>
    <w:rsid w:val="00500EAF"/>
    <w:pPr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22">
    <w:name w:val="Body Text 2"/>
    <w:basedOn w:val="a"/>
    <w:rsid w:val="009841EC"/>
    <w:pPr>
      <w:spacing w:after="120" w:line="480" w:lineRule="auto"/>
    </w:pPr>
  </w:style>
  <w:style w:type="paragraph" w:customStyle="1" w:styleId="af">
    <w:name w:val=" Знак Знак Знак Знак"/>
    <w:basedOn w:val="a"/>
    <w:rsid w:val="009841E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af0">
    <w:name w:val=" Знак"/>
    <w:basedOn w:val="a"/>
    <w:rsid w:val="009841EC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1">
    <w:name w:val="Hyperlink"/>
    <w:basedOn w:val="a0"/>
    <w:rsid w:val="00115D0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new.rostovmama.ru/upload/000/u2/057/0eb47579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bmen\&#1053;&#1086;&#1074;&#1099;&#1077;%20&#1073;&#1083;&#1072;&#1085;&#1082;&#1080;\&#1054;&#1048;&#1044;%20&#1052;&#1042;&#1044;%20-%20&#1073;&#1083;&#1072;&#1085;&#108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ОИД МВД - бланк</Template>
  <TotalTime>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Главный Штаб</Company>
  <LinksUpToDate>false</LinksUpToDate>
  <CharactersWithSpaces>74</CharactersWithSpaces>
  <SharedDoc>false</SharedDoc>
  <HLinks>
    <vt:vector size="6" baseType="variant">
      <vt:variant>
        <vt:i4>7733374</vt:i4>
      </vt:variant>
      <vt:variant>
        <vt:i4>-1</vt:i4>
      </vt:variant>
      <vt:variant>
        <vt:i4>3121</vt:i4>
      </vt:variant>
      <vt:variant>
        <vt:i4>1</vt:i4>
      </vt:variant>
      <vt:variant>
        <vt:lpwstr>http://new.rostovmama.ru/upload/000/u2/057/0eb47579.jpg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Рабочий</cp:lastModifiedBy>
  <cp:revision>2</cp:revision>
  <cp:lastPrinted>2015-07-16T12:11:00Z</cp:lastPrinted>
  <dcterms:created xsi:type="dcterms:W3CDTF">2016-09-06T04:07:00Z</dcterms:created>
  <dcterms:modified xsi:type="dcterms:W3CDTF">2016-09-06T04:07:00Z</dcterms:modified>
</cp:coreProperties>
</file>